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8D6B" w14:textId="77777777" w:rsidR="00C85388" w:rsidRPr="009C22D8" w:rsidRDefault="00E31A53" w:rsidP="005E50B0">
      <w:pPr>
        <w:spacing w:after="0" w:line="240" w:lineRule="auto"/>
        <w:rPr>
          <w:rFonts w:ascii="Century Gothic" w:hAnsi="Century Gothic"/>
          <w:b/>
          <w:color w:val="1F4E79" w:themeColor="accent1" w:themeShade="80"/>
          <w:sz w:val="40"/>
          <w:szCs w:val="44"/>
          <w:u w:val="single"/>
          <w:lang w:val="en-GB"/>
        </w:rPr>
      </w:pPr>
      <w:r>
        <w:rPr>
          <w:rFonts w:ascii="Century Gothic" w:hAnsi="Century Gothic"/>
          <w:b/>
          <w:color w:val="1F4E79" w:themeColor="accent1" w:themeShade="80"/>
          <w:sz w:val="40"/>
          <w:szCs w:val="44"/>
          <w:u w:val="single"/>
          <w:lang w:val="en-GB"/>
        </w:rPr>
        <w:t>WORK INSPECTION REQUEST</w:t>
      </w:r>
    </w:p>
    <w:tbl>
      <w:tblPr>
        <w:tblStyle w:val="TableGrid"/>
        <w:tblW w:w="10435" w:type="dxa"/>
        <w:tblInd w:w="5" w:type="dxa"/>
        <w:tblCellMar>
          <w:top w:w="45" w:type="dxa"/>
          <w:bottom w:w="45" w:type="dxa"/>
        </w:tblCellMar>
        <w:tblLook w:val="04A0" w:firstRow="1" w:lastRow="0" w:firstColumn="1" w:lastColumn="0" w:noHBand="0" w:noVBand="1"/>
      </w:tblPr>
      <w:tblGrid>
        <w:gridCol w:w="2547"/>
        <w:gridCol w:w="2646"/>
        <w:gridCol w:w="331"/>
        <w:gridCol w:w="1367"/>
        <w:gridCol w:w="777"/>
        <w:gridCol w:w="2767"/>
      </w:tblGrid>
      <w:tr w:rsidR="0012796B" w:rsidRPr="00D127C5" w14:paraId="0EE205A0" w14:textId="77777777" w:rsidTr="005368B0">
        <w:tc>
          <w:tcPr>
            <w:tcW w:w="51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63329" w14:textId="77777777" w:rsidR="0012796B" w:rsidRPr="00C85388" w:rsidRDefault="00E31A53" w:rsidP="009B59A1">
            <w:pPr>
              <w:rPr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W</w:t>
            </w:r>
            <w:r w:rsidR="0012796B">
              <w:rPr>
                <w:b/>
                <w:sz w:val="18"/>
                <w:szCs w:val="18"/>
                <w:lang w:val="en-GB"/>
              </w:rPr>
              <w:t>I</w:t>
            </w:r>
            <w:r>
              <w:rPr>
                <w:b/>
                <w:sz w:val="18"/>
                <w:szCs w:val="18"/>
                <w:lang w:val="en-GB"/>
              </w:rPr>
              <w:t>R</w:t>
            </w:r>
            <w:r w:rsidR="0012796B">
              <w:rPr>
                <w:b/>
                <w:sz w:val="18"/>
                <w:szCs w:val="18"/>
                <w:lang w:val="en-GB"/>
              </w:rPr>
              <w:t xml:space="preserve"> NO      </w:t>
            </w:r>
            <w:r w:rsidR="0012796B" w:rsidRPr="00EA373C">
              <w:rPr>
                <w:b/>
                <w:sz w:val="18"/>
                <w:szCs w:val="18"/>
                <w:lang w:val="en-GB"/>
              </w:rPr>
              <w:t xml:space="preserve"> :</w:t>
            </w:r>
            <w:r w:rsidR="0012796B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859E50" w14:textId="77777777" w:rsidR="0012796B" w:rsidRPr="00D127C5" w:rsidRDefault="0012796B" w:rsidP="0012796B">
            <w:pPr>
              <w:rPr>
                <w:sz w:val="18"/>
                <w:szCs w:val="18"/>
                <w:lang w:val="en-GB"/>
              </w:rPr>
            </w:pPr>
            <w:r w:rsidRPr="00D127C5">
              <w:rPr>
                <w:sz w:val="18"/>
                <w:szCs w:val="18"/>
                <w:lang w:val="en-GB"/>
              </w:rPr>
              <w:t>Date</w:t>
            </w:r>
            <w:r>
              <w:rPr>
                <w:sz w:val="18"/>
                <w:szCs w:val="18"/>
                <w:lang w:val="en-GB"/>
              </w:rPr>
              <w:t xml:space="preserve"> Submitted</w:t>
            </w:r>
            <w:r w:rsidRPr="00D127C5">
              <w:rPr>
                <w:sz w:val="18"/>
                <w:szCs w:val="18"/>
                <w:lang w:val="en-GB"/>
              </w:rPr>
              <w:t>:</w:t>
            </w:r>
          </w:p>
        </w:tc>
        <w:sdt>
          <w:sdtPr>
            <w:rPr>
              <w:sz w:val="18"/>
              <w:szCs w:val="18"/>
              <w:lang w:val="en-GB"/>
            </w:rPr>
            <w:id w:val="14905301"/>
            <w:placeholder>
              <w:docPart w:val="04670968E63D4986B263A9432034EEB4"/>
            </w:placeholder>
            <w:showingPlcHdr/>
            <w:date w:fullDate="2014-12-13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2"/>
                <w:tcBorders>
                  <w:left w:val="single" w:sz="4" w:space="0" w:color="auto"/>
                </w:tcBorders>
              </w:tcPr>
              <w:p w14:paraId="2C17248D" w14:textId="77777777" w:rsidR="0012796B" w:rsidRPr="00D127C5" w:rsidRDefault="0012796B" w:rsidP="009B59A1">
                <w:pPr>
                  <w:jc w:val="center"/>
                  <w:rPr>
                    <w:sz w:val="18"/>
                    <w:szCs w:val="18"/>
                    <w:lang w:val="en-GB"/>
                  </w:rPr>
                </w:pPr>
                <w:r w:rsidRPr="00F55EE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3C609F" w:rsidRPr="00D127C5" w14:paraId="61C80A44" w14:textId="77777777" w:rsidTr="00635573">
        <w:tc>
          <w:tcPr>
            <w:tcW w:w="51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E7AC8" w14:textId="77777777" w:rsidR="003C609F" w:rsidRPr="00C85388" w:rsidRDefault="003C609F" w:rsidP="0012796B">
            <w:pPr>
              <w:rPr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Rev</w:t>
            </w:r>
            <w:r w:rsidRPr="00EA373C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 xml:space="preserve">            </w:t>
            </w:r>
            <w:r w:rsidRPr="00EA373C">
              <w:rPr>
                <w:b/>
                <w:sz w:val="18"/>
                <w:szCs w:val="18"/>
                <w:lang w:val="en-GB"/>
              </w:rPr>
              <w:t>:</w:t>
            </w:r>
            <w:r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B91237" w14:textId="77777777" w:rsidR="003C609F" w:rsidRPr="00D127C5" w:rsidRDefault="003C609F" w:rsidP="003C609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 &amp; Time of Inspection</w:t>
            </w:r>
            <w:r w:rsidRPr="00D127C5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6FC8D5D" w14:textId="77777777" w:rsidR="003C609F" w:rsidRPr="00D127C5" w:rsidRDefault="003C609F" w:rsidP="00F46697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C85388" w:rsidRPr="00D127C5" w14:paraId="06F28BAA" w14:textId="77777777" w:rsidTr="006E7343">
        <w:tblPrEx>
          <w:tblCellMar>
            <w:top w:w="28" w:type="dxa"/>
            <w:bottom w:w="28" w:type="dxa"/>
          </w:tblCellMar>
        </w:tblPrEx>
        <w:trPr>
          <w:trHeight w:val="161"/>
        </w:trPr>
        <w:tc>
          <w:tcPr>
            <w:tcW w:w="2547" w:type="dxa"/>
            <w:shd w:val="clear" w:color="auto" w:fill="D9D9D9"/>
            <w:vAlign w:val="center"/>
          </w:tcPr>
          <w:p w14:paraId="523EB89B" w14:textId="77777777" w:rsidR="00C85388" w:rsidRPr="007F4143" w:rsidRDefault="00C85388" w:rsidP="00F46697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7F4143">
              <w:rPr>
                <w:b/>
                <w:sz w:val="16"/>
                <w:szCs w:val="16"/>
                <w:lang w:val="en-GB"/>
              </w:rPr>
              <w:t>Project Name / No.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14:paraId="4B3CED59" w14:textId="77777777" w:rsidR="00C85388" w:rsidRPr="007F4143" w:rsidRDefault="00FE0BBB" w:rsidP="00F46697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Client</w:t>
            </w:r>
          </w:p>
        </w:tc>
        <w:tc>
          <w:tcPr>
            <w:tcW w:w="2144" w:type="dxa"/>
            <w:gridSpan w:val="2"/>
            <w:shd w:val="clear" w:color="auto" w:fill="D9D9D9"/>
            <w:vAlign w:val="center"/>
          </w:tcPr>
          <w:p w14:paraId="7B6A3D67" w14:textId="77777777" w:rsidR="00C85388" w:rsidRPr="007F4143" w:rsidRDefault="00FE0BBB" w:rsidP="00F46697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PMC</w:t>
            </w:r>
          </w:p>
        </w:tc>
        <w:tc>
          <w:tcPr>
            <w:tcW w:w="2767" w:type="dxa"/>
            <w:shd w:val="clear" w:color="auto" w:fill="D9D9D9"/>
            <w:vAlign w:val="center"/>
          </w:tcPr>
          <w:p w14:paraId="35C2A2F6" w14:textId="77777777" w:rsidR="00C85388" w:rsidRPr="007F4143" w:rsidRDefault="00C85388" w:rsidP="00F46697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7F4143">
              <w:rPr>
                <w:b/>
                <w:sz w:val="16"/>
                <w:szCs w:val="16"/>
                <w:lang w:val="en-GB"/>
              </w:rPr>
              <w:t>Contractor</w:t>
            </w:r>
          </w:p>
        </w:tc>
      </w:tr>
      <w:tr w:rsidR="00C85388" w:rsidRPr="00D127C5" w14:paraId="2805F7FF" w14:textId="77777777" w:rsidTr="006E7343">
        <w:tblPrEx>
          <w:tblCellMar>
            <w:top w:w="28" w:type="dxa"/>
            <w:bottom w:w="28" w:type="dxa"/>
          </w:tblCellMar>
        </w:tblPrEx>
        <w:trPr>
          <w:trHeight w:val="260"/>
        </w:trPr>
        <w:tc>
          <w:tcPr>
            <w:tcW w:w="2547" w:type="dxa"/>
            <w:vAlign w:val="center"/>
          </w:tcPr>
          <w:p w14:paraId="21E4B97F" w14:textId="77777777" w:rsidR="00C85388" w:rsidRPr="007F4143" w:rsidRDefault="00C85388" w:rsidP="00F4669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5EAD1494" w14:textId="7717FD1C" w:rsidR="00C85388" w:rsidRPr="006E7343" w:rsidRDefault="00C85388" w:rsidP="00F46697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30FB4AA2" w14:textId="77777777" w:rsidR="00C85388" w:rsidRPr="007F4143" w:rsidRDefault="00C85388" w:rsidP="00F4669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767" w:type="dxa"/>
            <w:vAlign w:val="center"/>
          </w:tcPr>
          <w:p w14:paraId="336AECAA" w14:textId="77777777" w:rsidR="00C85388" w:rsidRPr="007F4143" w:rsidRDefault="00C85388" w:rsidP="00F46697">
            <w:pPr>
              <w:rPr>
                <w:sz w:val="16"/>
                <w:szCs w:val="16"/>
                <w:lang w:val="en-GB"/>
              </w:rPr>
            </w:pPr>
          </w:p>
        </w:tc>
      </w:tr>
    </w:tbl>
    <w:p w14:paraId="0807BAFF" w14:textId="77777777" w:rsidR="004C35EF" w:rsidRPr="004C35EF" w:rsidRDefault="004C35EF" w:rsidP="00CA381F">
      <w:pPr>
        <w:spacing w:before="60" w:after="0" w:line="240" w:lineRule="auto"/>
        <w:rPr>
          <w:b/>
          <w:sz w:val="18"/>
          <w:szCs w:val="18"/>
        </w:rPr>
      </w:pPr>
      <w:r w:rsidRPr="004C35EF">
        <w:rPr>
          <w:b/>
          <w:sz w:val="18"/>
          <w:szCs w:val="18"/>
        </w:rPr>
        <w:t>Type of Discipline</w:t>
      </w:r>
    </w:p>
    <w:p w14:paraId="2B9D7572" w14:textId="61BFDDFB" w:rsidR="00C85388" w:rsidRPr="004C35EF" w:rsidRDefault="00327BBF" w:rsidP="005E50B0">
      <w:pPr>
        <w:spacing w:after="60"/>
        <w:jc w:val="right"/>
        <w:rPr>
          <w:b/>
          <w:sz w:val="18"/>
          <w:szCs w:val="18"/>
        </w:rPr>
      </w:pPr>
      <w:r>
        <w:rPr>
          <w:sz w:val="18"/>
          <w:szCs w:val="18"/>
        </w:rPr>
        <w:object w:dxaOrig="1440" w:dyaOrig="1440" w14:anchorId="3EE9A1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84pt;height:18pt" o:ole="">
            <v:imagedata r:id="rId7" o:title=""/>
          </v:shape>
          <w:control r:id="rId8" w:name="CheckBox21" w:shapeid="_x0000_i1053"/>
        </w:object>
      </w:r>
      <w:r>
        <w:rPr>
          <w:sz w:val="18"/>
          <w:szCs w:val="18"/>
        </w:rPr>
        <w:object w:dxaOrig="1440" w:dyaOrig="1440" w14:anchorId="23F02C0E">
          <v:shape id="_x0000_i1055" type="#_x0000_t75" style="width:69pt;height:18pt" o:ole="">
            <v:imagedata r:id="rId9" o:title=""/>
          </v:shape>
          <w:control r:id="rId10" w:name="CheckBox2" w:shapeid="_x0000_i1055"/>
        </w:object>
      </w:r>
      <w:r>
        <w:rPr>
          <w:sz w:val="18"/>
          <w:szCs w:val="18"/>
        </w:rPr>
        <w:object w:dxaOrig="1440" w:dyaOrig="1440" w14:anchorId="4FD6E9FB">
          <v:shape id="_x0000_i1081" type="#_x0000_t75" style="width:66.6pt;height:18pt" o:ole="">
            <v:imagedata r:id="rId11" o:title=""/>
          </v:shape>
          <w:control r:id="rId12" w:name="CheckBox24" w:shapeid="_x0000_i1081"/>
        </w:object>
      </w:r>
      <w:r>
        <w:rPr>
          <w:sz w:val="18"/>
          <w:szCs w:val="18"/>
        </w:rPr>
        <w:object w:dxaOrig="1440" w:dyaOrig="1440" w14:anchorId="02DB144F">
          <v:shape id="_x0000_i1059" type="#_x0000_t75" style="width:52.2pt;height:18pt" o:ole="">
            <v:imagedata r:id="rId13" o:title=""/>
          </v:shape>
          <w:control r:id="rId14" w:name="CheckBox22" w:shapeid="_x0000_i1059"/>
        </w:object>
      </w:r>
      <w:r>
        <w:rPr>
          <w:sz w:val="18"/>
          <w:szCs w:val="18"/>
        </w:rPr>
        <w:object w:dxaOrig="1440" w:dyaOrig="1440" w14:anchorId="29A6D12C">
          <v:shape id="_x0000_i1061" type="#_x0000_t75" style="width:39.6pt;height:18pt" o:ole="">
            <v:imagedata r:id="rId15" o:title=""/>
          </v:shape>
          <w:control r:id="rId16" w:name="CheckBox23" w:shapeid="_x0000_i1061"/>
        </w:object>
      </w:r>
      <w:r>
        <w:rPr>
          <w:sz w:val="18"/>
          <w:szCs w:val="18"/>
        </w:rPr>
        <w:object w:dxaOrig="1440" w:dyaOrig="1440" w14:anchorId="7FB360D8">
          <v:shape id="_x0000_i1063" type="#_x0000_t75" style="width:42.6pt;height:18pt" o:ole="">
            <v:imagedata r:id="rId17" o:title=""/>
          </v:shape>
          <w:control r:id="rId18" w:name="CheckBox231" w:shapeid="_x0000_i1063"/>
        </w:object>
      </w:r>
      <w:r>
        <w:rPr>
          <w:sz w:val="18"/>
          <w:szCs w:val="18"/>
        </w:rPr>
        <w:object w:dxaOrig="1440" w:dyaOrig="1440" w14:anchorId="1F9749D6">
          <v:shape id="_x0000_i1065" type="#_x0000_t75" style="width:152.4pt;height:18.6pt" o:ole="">
            <v:imagedata r:id="rId19" o:title=""/>
          </v:shape>
          <w:control r:id="rId20" w:name="TextBox1" w:shapeid="_x0000_i1065"/>
        </w:object>
      </w:r>
    </w:p>
    <w:tbl>
      <w:tblPr>
        <w:tblStyle w:val="TableGrid"/>
        <w:tblW w:w="10440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480"/>
        <w:gridCol w:w="1596"/>
        <w:gridCol w:w="1202"/>
        <w:gridCol w:w="1162"/>
      </w:tblGrid>
      <w:tr w:rsidR="004C35EF" w:rsidRPr="00D127C5" w14:paraId="7275E52D" w14:textId="77777777" w:rsidTr="00CA381F">
        <w:trPr>
          <w:trHeight w:val="278"/>
        </w:trPr>
        <w:tc>
          <w:tcPr>
            <w:tcW w:w="648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2AF61B7" w14:textId="77777777" w:rsidR="004C35EF" w:rsidRPr="005E50B0" w:rsidRDefault="004C35EF" w:rsidP="00F46697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5E50B0">
              <w:rPr>
                <w:b/>
                <w:sz w:val="16"/>
                <w:szCs w:val="16"/>
                <w:lang w:val="en-GB"/>
              </w:rPr>
              <w:t>Work to be Inspected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D449860" w14:textId="77777777" w:rsidR="004C35EF" w:rsidRPr="005E50B0" w:rsidRDefault="004C35EF" w:rsidP="00F46697">
            <w:pPr>
              <w:jc w:val="center"/>
              <w:rPr>
                <w:b/>
                <w:sz w:val="14"/>
                <w:szCs w:val="14"/>
                <w:lang w:val="en-GB"/>
              </w:rPr>
            </w:pPr>
            <w:r w:rsidRPr="005E50B0">
              <w:rPr>
                <w:b/>
                <w:sz w:val="14"/>
                <w:szCs w:val="14"/>
                <w:lang w:val="en-GB"/>
              </w:rPr>
              <w:t>Approved Drawing Reference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B966E1F" w14:textId="77777777" w:rsidR="004C35EF" w:rsidRPr="005E50B0" w:rsidRDefault="004C35EF" w:rsidP="00F46697">
            <w:pPr>
              <w:jc w:val="center"/>
              <w:rPr>
                <w:b/>
                <w:sz w:val="14"/>
                <w:szCs w:val="14"/>
                <w:lang w:val="en-GB"/>
              </w:rPr>
            </w:pPr>
            <w:r w:rsidRPr="005E50B0">
              <w:rPr>
                <w:b/>
                <w:sz w:val="14"/>
                <w:szCs w:val="14"/>
                <w:lang w:val="en-GB"/>
              </w:rPr>
              <w:t>Grid Coordinates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50B6D89" w14:textId="77777777" w:rsidR="004C35EF" w:rsidRPr="005E50B0" w:rsidRDefault="004C35EF" w:rsidP="00F46697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5E50B0">
              <w:rPr>
                <w:b/>
                <w:sz w:val="16"/>
                <w:szCs w:val="16"/>
                <w:lang w:val="en-GB"/>
              </w:rPr>
              <w:t>Location</w:t>
            </w:r>
          </w:p>
        </w:tc>
      </w:tr>
      <w:tr w:rsidR="004C35EF" w:rsidRPr="00D127C5" w14:paraId="53596FB4" w14:textId="77777777" w:rsidTr="00767710">
        <w:trPr>
          <w:trHeight w:val="1896"/>
        </w:trPr>
        <w:tc>
          <w:tcPr>
            <w:tcW w:w="6480" w:type="dxa"/>
            <w:vAlign w:val="center"/>
          </w:tcPr>
          <w:p w14:paraId="2FE5E955" w14:textId="0129131B" w:rsidR="004C35EF" w:rsidRDefault="004C35EF" w:rsidP="006E0992">
            <w:pPr>
              <w:rPr>
                <w:sz w:val="18"/>
                <w:szCs w:val="18"/>
              </w:rPr>
            </w:pPr>
          </w:p>
          <w:p w14:paraId="223530A1" w14:textId="77777777" w:rsidR="00ED0621" w:rsidRDefault="00ED0621" w:rsidP="006E0992">
            <w:pPr>
              <w:rPr>
                <w:sz w:val="18"/>
                <w:szCs w:val="18"/>
              </w:rPr>
            </w:pPr>
          </w:p>
          <w:p w14:paraId="6D9766A7" w14:textId="77777777" w:rsidR="00ED0621" w:rsidRDefault="00ED0621" w:rsidP="006E0992">
            <w:pPr>
              <w:rPr>
                <w:sz w:val="18"/>
                <w:szCs w:val="18"/>
              </w:rPr>
            </w:pPr>
          </w:p>
          <w:p w14:paraId="644A1086" w14:textId="77777777" w:rsidR="00ED0621" w:rsidRDefault="00ED0621" w:rsidP="006E0992">
            <w:pPr>
              <w:rPr>
                <w:sz w:val="18"/>
                <w:szCs w:val="18"/>
              </w:rPr>
            </w:pPr>
          </w:p>
          <w:p w14:paraId="0868C843" w14:textId="77777777" w:rsidR="00ED0621" w:rsidRDefault="00ED0621" w:rsidP="006E0992">
            <w:pPr>
              <w:rPr>
                <w:sz w:val="18"/>
                <w:szCs w:val="18"/>
              </w:rPr>
            </w:pPr>
          </w:p>
          <w:p w14:paraId="36D7752D" w14:textId="77777777" w:rsidR="00ED0621" w:rsidRDefault="00ED0621" w:rsidP="006E0992">
            <w:pPr>
              <w:rPr>
                <w:sz w:val="18"/>
                <w:szCs w:val="18"/>
              </w:rPr>
            </w:pPr>
          </w:p>
          <w:p w14:paraId="02B71A17" w14:textId="77777777" w:rsidR="00ED0621" w:rsidRDefault="00ED0621" w:rsidP="006E0992">
            <w:pPr>
              <w:rPr>
                <w:sz w:val="18"/>
                <w:szCs w:val="18"/>
              </w:rPr>
            </w:pPr>
          </w:p>
          <w:p w14:paraId="4570968F" w14:textId="77777777" w:rsidR="00ED0621" w:rsidRDefault="00ED0621" w:rsidP="006E0992">
            <w:pPr>
              <w:rPr>
                <w:sz w:val="18"/>
                <w:szCs w:val="18"/>
              </w:rPr>
            </w:pPr>
          </w:p>
          <w:p w14:paraId="0B4CBA41" w14:textId="77777777" w:rsidR="00ED0621" w:rsidRDefault="00ED0621" w:rsidP="006E0992">
            <w:pPr>
              <w:rPr>
                <w:sz w:val="18"/>
                <w:szCs w:val="18"/>
              </w:rPr>
            </w:pPr>
          </w:p>
          <w:p w14:paraId="199212FA" w14:textId="77777777" w:rsidR="00ED0621" w:rsidRPr="00D127C5" w:rsidRDefault="00ED0621" w:rsidP="006E099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96" w:type="dxa"/>
            <w:vAlign w:val="center"/>
          </w:tcPr>
          <w:p w14:paraId="13EEBF9D" w14:textId="7CDA955B" w:rsidR="004C35EF" w:rsidRPr="00D127C5" w:rsidRDefault="004C35EF" w:rsidP="00C8538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[ Reference </w:t>
            </w:r>
            <w:proofErr w:type="gramStart"/>
            <w:r>
              <w:rPr>
                <w:sz w:val="18"/>
                <w:szCs w:val="18"/>
                <w:lang w:val="en-GB"/>
              </w:rPr>
              <w:t>Number ]</w:t>
            </w:r>
            <w:proofErr w:type="gramEnd"/>
            <w:r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02" w:type="dxa"/>
            <w:vAlign w:val="center"/>
          </w:tcPr>
          <w:p w14:paraId="4939A5C1" w14:textId="77777777" w:rsidR="004C35EF" w:rsidRPr="00D127C5" w:rsidRDefault="004C35EF" w:rsidP="00C8538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[ x-</w:t>
            </w:r>
            <w:proofErr w:type="gramStart"/>
            <w:r>
              <w:rPr>
                <w:sz w:val="18"/>
                <w:szCs w:val="18"/>
                <w:lang w:val="en-GB"/>
              </w:rPr>
              <w:t>y ]</w:t>
            </w:r>
            <w:proofErr w:type="gramEnd"/>
            <w:r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162" w:type="dxa"/>
            <w:vAlign w:val="center"/>
          </w:tcPr>
          <w:p w14:paraId="4398AE09" w14:textId="77777777" w:rsidR="004C35EF" w:rsidRPr="00D127C5" w:rsidRDefault="004C35EF" w:rsidP="00C85388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12796B" w:rsidRPr="00D127C5" w14:paraId="29BA263D" w14:textId="77777777" w:rsidTr="0012796B">
        <w:trPr>
          <w:trHeight w:val="325"/>
        </w:trPr>
        <w:tc>
          <w:tcPr>
            <w:tcW w:w="10440" w:type="dxa"/>
            <w:gridSpan w:val="4"/>
            <w:vAlign w:val="center"/>
          </w:tcPr>
          <w:p w14:paraId="291F1D77" w14:textId="77777777" w:rsidR="00C57B43" w:rsidRPr="00D127C5" w:rsidRDefault="00C57B43" w:rsidP="0012796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Concrete </w:t>
            </w:r>
            <w:proofErr w:type="gramStart"/>
            <w:r>
              <w:rPr>
                <w:sz w:val="18"/>
                <w:szCs w:val="18"/>
                <w:lang w:val="en-GB"/>
              </w:rPr>
              <w:t>Grade :</w:t>
            </w:r>
            <w:proofErr w:type="gramEnd"/>
            <w:r>
              <w:rPr>
                <w:sz w:val="18"/>
                <w:szCs w:val="18"/>
                <w:lang w:val="en-GB"/>
              </w:rPr>
              <w:t xml:space="preserve">  ………</w:t>
            </w:r>
            <w:proofErr w:type="gramStart"/>
            <w:r>
              <w:rPr>
                <w:sz w:val="18"/>
                <w:szCs w:val="18"/>
                <w:lang w:val="en-GB"/>
              </w:rPr>
              <w:t>…..</w:t>
            </w:r>
            <w:proofErr w:type="gramEnd"/>
            <w:r>
              <w:rPr>
                <w:sz w:val="18"/>
                <w:szCs w:val="18"/>
                <w:lang w:val="en-GB"/>
              </w:rPr>
              <w:t xml:space="preserve"> </w:t>
            </w:r>
            <w:r w:rsidR="0012796B">
              <w:rPr>
                <w:sz w:val="18"/>
                <w:szCs w:val="18"/>
                <w:lang w:val="en-GB"/>
              </w:rPr>
              <w:t xml:space="preserve">Anticipated Qty:   ………….     Poured Qty……………. </w:t>
            </w:r>
            <w:r>
              <w:rPr>
                <w:sz w:val="18"/>
                <w:szCs w:val="18"/>
                <w:lang w:val="en-GB"/>
              </w:rPr>
              <w:t xml:space="preserve">      </w:t>
            </w:r>
            <w:r w:rsidR="0012796B">
              <w:rPr>
                <w:sz w:val="18"/>
                <w:szCs w:val="18"/>
                <w:lang w:val="en-GB"/>
              </w:rPr>
              <w:t>Cubes ID…………………………………</w:t>
            </w:r>
          </w:p>
        </w:tc>
      </w:tr>
      <w:tr w:rsidR="00311AD9" w:rsidRPr="00D127C5" w14:paraId="3E676B07" w14:textId="77777777" w:rsidTr="006E0992">
        <w:trPr>
          <w:trHeight w:val="288"/>
        </w:trPr>
        <w:tc>
          <w:tcPr>
            <w:tcW w:w="10440" w:type="dxa"/>
            <w:gridSpan w:val="4"/>
            <w:vAlign w:val="center"/>
          </w:tcPr>
          <w:p w14:paraId="6559BAFD" w14:textId="77777777" w:rsidR="00311AD9" w:rsidRDefault="00311AD9" w:rsidP="00311AD9">
            <w:pPr>
              <w:jc w:val="center"/>
              <w:rPr>
                <w:sz w:val="18"/>
                <w:szCs w:val="18"/>
                <w:lang w:val="en-GB"/>
              </w:rPr>
            </w:pPr>
            <w:r w:rsidRPr="00D66D99">
              <w:rPr>
                <w:sz w:val="14"/>
                <w:szCs w:val="14"/>
              </w:rPr>
              <w:object w:dxaOrig="1440" w:dyaOrig="1440" w14:anchorId="09F86AE4">
                <v:shape id="_x0000_i1067" type="#_x0000_t75" style="width:115.8pt;height:12.6pt" o:ole="">
                  <v:imagedata r:id="rId21" o:title=""/>
                </v:shape>
                <w:control r:id="rId22" w:name="CheckBox243" w:shapeid="_x0000_i1067"/>
              </w:object>
            </w:r>
            <w:r>
              <w:rPr>
                <w:sz w:val="18"/>
                <w:szCs w:val="18"/>
              </w:rPr>
              <w:t xml:space="preserve">                                  </w:t>
            </w:r>
            <w:r>
              <w:rPr>
                <w:sz w:val="18"/>
                <w:szCs w:val="18"/>
              </w:rPr>
              <w:object w:dxaOrig="1440" w:dyaOrig="1440" w14:anchorId="1A295FA2">
                <v:shape id="_x0000_i1069" type="#_x0000_t75" style="width:136.8pt;height:12pt" o:ole="">
                  <v:imagedata r:id="rId23" o:title=""/>
                </v:shape>
                <w:control r:id="rId24" w:name="CheckBox2431" w:shapeid="_x0000_i1069"/>
              </w:object>
            </w:r>
            <w:r>
              <w:rPr>
                <w:sz w:val="18"/>
                <w:szCs w:val="18"/>
              </w:rPr>
              <w:object w:dxaOrig="1440" w:dyaOrig="1440" w14:anchorId="4046832C">
                <v:shape id="_x0000_i1071" type="#_x0000_t75" style="width:63pt;height:12pt" o:ole="">
                  <v:imagedata r:id="rId25" o:title=""/>
                </v:shape>
                <w:control r:id="rId26" w:name="CheckBox24321" w:shapeid="_x0000_i1071"/>
              </w:object>
            </w:r>
          </w:p>
        </w:tc>
      </w:tr>
    </w:tbl>
    <w:p w14:paraId="2081D3B2" w14:textId="77777777" w:rsidR="001A6E4B" w:rsidRPr="001A6E4B" w:rsidRDefault="001A6E4B" w:rsidP="001A6E4B">
      <w:pPr>
        <w:spacing w:after="0" w:line="240" w:lineRule="auto"/>
        <w:rPr>
          <w:i/>
          <w:sz w:val="6"/>
          <w:szCs w:val="6"/>
          <w:lang w:val="en-GB"/>
        </w:rPr>
      </w:pPr>
    </w:p>
    <w:p w14:paraId="2FA31993" w14:textId="77777777" w:rsidR="00C85388" w:rsidRPr="00AB779F" w:rsidRDefault="00C85388" w:rsidP="005E50B0">
      <w:pPr>
        <w:spacing w:after="60" w:line="240" w:lineRule="auto"/>
        <w:rPr>
          <w:i/>
          <w:sz w:val="16"/>
          <w:szCs w:val="16"/>
          <w:lang w:val="en-GB"/>
        </w:rPr>
      </w:pPr>
      <w:r w:rsidRPr="00AB779F">
        <w:rPr>
          <w:i/>
          <w:sz w:val="16"/>
          <w:szCs w:val="16"/>
          <w:lang w:val="en-GB"/>
        </w:rPr>
        <w:t>We confirm that work to be inspected is coordinated with all sub-contractors and direct contractors.</w:t>
      </w:r>
    </w:p>
    <w:p w14:paraId="1F18E1F0" w14:textId="77777777" w:rsidR="00A95D0E" w:rsidRDefault="00A95D0E" w:rsidP="00AB779F">
      <w:pPr>
        <w:spacing w:after="0" w:line="120" w:lineRule="auto"/>
        <w:rPr>
          <w:i/>
          <w:sz w:val="10"/>
          <w:szCs w:val="10"/>
          <w:lang w:val="en-GB"/>
        </w:rPr>
      </w:pPr>
    </w:p>
    <w:p w14:paraId="18A07D3F" w14:textId="77777777" w:rsidR="00AB779F" w:rsidRPr="00F46697" w:rsidRDefault="00AB779F" w:rsidP="00AB779F">
      <w:pPr>
        <w:spacing w:after="0" w:line="120" w:lineRule="auto"/>
        <w:rPr>
          <w:i/>
          <w:sz w:val="10"/>
          <w:szCs w:val="10"/>
          <w:lang w:val="en-GB"/>
        </w:rPr>
      </w:pPr>
    </w:p>
    <w:tbl>
      <w:tblPr>
        <w:tblStyle w:val="TableGrid"/>
        <w:tblW w:w="10553" w:type="dxa"/>
        <w:tblInd w:w="-5" w:type="dxa"/>
        <w:tblLook w:val="04A0" w:firstRow="1" w:lastRow="0" w:firstColumn="1" w:lastColumn="0" w:noHBand="0" w:noVBand="1"/>
      </w:tblPr>
      <w:tblGrid>
        <w:gridCol w:w="1431"/>
        <w:gridCol w:w="1489"/>
        <w:gridCol w:w="1459"/>
        <w:gridCol w:w="1459"/>
        <w:gridCol w:w="1459"/>
        <w:gridCol w:w="1572"/>
        <w:gridCol w:w="1684"/>
      </w:tblGrid>
      <w:tr w:rsidR="009C22D8" w14:paraId="4A24CE1B" w14:textId="77777777" w:rsidTr="009C22D8">
        <w:trPr>
          <w:trHeight w:val="279"/>
        </w:trPr>
        <w:tc>
          <w:tcPr>
            <w:tcW w:w="1431" w:type="dxa"/>
            <w:shd w:val="clear" w:color="auto" w:fill="D9D9D9"/>
            <w:vAlign w:val="center"/>
          </w:tcPr>
          <w:p w14:paraId="5FF1912F" w14:textId="77777777" w:rsidR="009C22D8" w:rsidRPr="00F267FC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Contractor</w:t>
            </w:r>
          </w:p>
        </w:tc>
        <w:tc>
          <w:tcPr>
            <w:tcW w:w="1489" w:type="dxa"/>
            <w:shd w:val="clear" w:color="auto" w:fill="D9D9D9"/>
            <w:vAlign w:val="center"/>
          </w:tcPr>
          <w:p w14:paraId="515B93DC" w14:textId="77777777" w:rsidR="009C22D8" w:rsidRPr="00F267FC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F267FC">
              <w:rPr>
                <w:b/>
                <w:sz w:val="16"/>
                <w:szCs w:val="16"/>
                <w:lang w:val="en-GB"/>
              </w:rPr>
              <w:t>Civil / Structural</w:t>
            </w:r>
          </w:p>
        </w:tc>
        <w:tc>
          <w:tcPr>
            <w:tcW w:w="1459" w:type="dxa"/>
            <w:shd w:val="clear" w:color="auto" w:fill="D9D9D9"/>
            <w:vAlign w:val="center"/>
          </w:tcPr>
          <w:p w14:paraId="41444C51" w14:textId="77777777" w:rsidR="009C22D8" w:rsidRPr="00F267FC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F267FC">
              <w:rPr>
                <w:b/>
                <w:sz w:val="16"/>
                <w:szCs w:val="16"/>
                <w:lang w:val="en-GB"/>
              </w:rPr>
              <w:t>Electrical</w:t>
            </w:r>
          </w:p>
        </w:tc>
        <w:tc>
          <w:tcPr>
            <w:tcW w:w="1459" w:type="dxa"/>
            <w:shd w:val="clear" w:color="auto" w:fill="D9D9D9"/>
            <w:vAlign w:val="center"/>
          </w:tcPr>
          <w:p w14:paraId="7430A0C1" w14:textId="77777777" w:rsidR="009C22D8" w:rsidRPr="00F267FC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F267FC">
              <w:rPr>
                <w:b/>
                <w:sz w:val="16"/>
                <w:szCs w:val="16"/>
                <w:lang w:val="en-GB"/>
              </w:rPr>
              <w:t>Mechanical</w:t>
            </w:r>
          </w:p>
        </w:tc>
        <w:tc>
          <w:tcPr>
            <w:tcW w:w="1459" w:type="dxa"/>
            <w:shd w:val="clear" w:color="auto" w:fill="D9D9D9"/>
            <w:vAlign w:val="center"/>
          </w:tcPr>
          <w:p w14:paraId="08940A72" w14:textId="77777777" w:rsidR="009C22D8" w:rsidRPr="00F267FC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F267FC">
              <w:rPr>
                <w:b/>
                <w:sz w:val="16"/>
                <w:szCs w:val="16"/>
                <w:lang w:val="en-GB"/>
              </w:rPr>
              <w:t>Architectural</w:t>
            </w:r>
          </w:p>
        </w:tc>
        <w:tc>
          <w:tcPr>
            <w:tcW w:w="1572" w:type="dxa"/>
            <w:shd w:val="clear" w:color="auto" w:fill="D9D9D9"/>
            <w:vAlign w:val="center"/>
          </w:tcPr>
          <w:p w14:paraId="3261747B" w14:textId="77777777" w:rsidR="009C22D8" w:rsidRPr="00F267FC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QA/QC</w:t>
            </w:r>
          </w:p>
        </w:tc>
        <w:tc>
          <w:tcPr>
            <w:tcW w:w="1684" w:type="dxa"/>
            <w:vMerge w:val="restart"/>
            <w:shd w:val="clear" w:color="auto" w:fill="FFFFFF" w:themeFill="background1"/>
            <w:vAlign w:val="center"/>
          </w:tcPr>
          <w:p w14:paraId="5FBE6DF2" w14:textId="77777777" w:rsidR="009C22D8" w:rsidRPr="009C22D8" w:rsidRDefault="009C22D8" w:rsidP="009C22D8">
            <w:pPr>
              <w:jc w:val="center"/>
              <w:rPr>
                <w:b/>
                <w:szCs w:val="16"/>
                <w:u w:val="single"/>
                <w:lang w:val="en-GB"/>
              </w:rPr>
            </w:pPr>
            <w:r w:rsidRPr="009C22D8">
              <w:rPr>
                <w:b/>
                <w:szCs w:val="16"/>
                <w:u w:val="single"/>
                <w:lang w:val="en-GB"/>
              </w:rPr>
              <w:t xml:space="preserve">NO OF CUBES               </w:t>
            </w:r>
          </w:p>
          <w:p w14:paraId="278CBFE5" w14:textId="77777777" w:rsidR="009C22D8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  <w:p w14:paraId="5DAA8C02" w14:textId="77777777" w:rsidR="009C22D8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  <w:p w14:paraId="72C9FE11" w14:textId="77777777" w:rsidR="009C22D8" w:rsidRPr="00F267FC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9C22D8" w14:paraId="264F3DF1" w14:textId="77777777" w:rsidTr="009C22D8">
        <w:trPr>
          <w:trHeight w:val="279"/>
        </w:trPr>
        <w:tc>
          <w:tcPr>
            <w:tcW w:w="1431" w:type="dxa"/>
            <w:shd w:val="clear" w:color="auto" w:fill="D9D9D9"/>
            <w:vAlign w:val="center"/>
          </w:tcPr>
          <w:p w14:paraId="0103CC70" w14:textId="77777777" w:rsidR="009C22D8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Name</w:t>
            </w:r>
          </w:p>
        </w:tc>
        <w:tc>
          <w:tcPr>
            <w:tcW w:w="1489" w:type="dxa"/>
            <w:shd w:val="clear" w:color="auto" w:fill="FFFFFF" w:themeFill="background1"/>
            <w:vAlign w:val="center"/>
          </w:tcPr>
          <w:p w14:paraId="09C68403" w14:textId="77777777" w:rsidR="009C22D8" w:rsidRPr="00F267FC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1FC317B9" w14:textId="77777777" w:rsidR="009C22D8" w:rsidRPr="00F267FC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1A71CEC4" w14:textId="77777777" w:rsidR="009C22D8" w:rsidRPr="00F267FC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1B15FA07" w14:textId="77777777" w:rsidR="009C22D8" w:rsidRPr="00F267FC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35259EF2" w14:textId="77777777" w:rsidR="009C22D8" w:rsidRPr="00F267FC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684" w:type="dxa"/>
            <w:vMerge/>
            <w:shd w:val="clear" w:color="auto" w:fill="FFFFFF" w:themeFill="background1"/>
            <w:vAlign w:val="center"/>
          </w:tcPr>
          <w:p w14:paraId="7F4F752D" w14:textId="77777777" w:rsidR="009C22D8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9C22D8" w14:paraId="568987BE" w14:textId="77777777" w:rsidTr="009C22D8">
        <w:trPr>
          <w:trHeight w:val="353"/>
        </w:trPr>
        <w:tc>
          <w:tcPr>
            <w:tcW w:w="1431" w:type="dxa"/>
            <w:shd w:val="clear" w:color="auto" w:fill="D9D9D9"/>
            <w:vAlign w:val="center"/>
          </w:tcPr>
          <w:p w14:paraId="490808B6" w14:textId="77777777" w:rsidR="009C22D8" w:rsidRPr="00863122" w:rsidRDefault="009C22D8" w:rsidP="009C22D8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863122">
              <w:rPr>
                <w:b/>
                <w:sz w:val="16"/>
                <w:szCs w:val="16"/>
                <w:lang w:val="en-GB"/>
              </w:rPr>
              <w:t>Signature</w:t>
            </w:r>
          </w:p>
        </w:tc>
        <w:tc>
          <w:tcPr>
            <w:tcW w:w="1489" w:type="dxa"/>
            <w:shd w:val="clear" w:color="auto" w:fill="FFFFFF" w:themeFill="background1"/>
          </w:tcPr>
          <w:p w14:paraId="544316DE" w14:textId="77777777" w:rsidR="009C22D8" w:rsidRPr="00C85388" w:rsidRDefault="009C22D8" w:rsidP="009C22D8">
            <w:pPr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459" w:type="dxa"/>
            <w:shd w:val="clear" w:color="auto" w:fill="FFFFFF" w:themeFill="background1"/>
          </w:tcPr>
          <w:p w14:paraId="2CD119F1" w14:textId="77777777" w:rsidR="009C22D8" w:rsidRPr="00C85388" w:rsidRDefault="009C22D8" w:rsidP="009C22D8">
            <w:pPr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459" w:type="dxa"/>
            <w:shd w:val="clear" w:color="auto" w:fill="FFFFFF" w:themeFill="background1"/>
          </w:tcPr>
          <w:p w14:paraId="6CDCFD7A" w14:textId="77777777" w:rsidR="009C22D8" w:rsidRPr="00C85388" w:rsidRDefault="009C22D8" w:rsidP="009C22D8">
            <w:pPr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459" w:type="dxa"/>
            <w:shd w:val="clear" w:color="auto" w:fill="FFFFFF" w:themeFill="background1"/>
          </w:tcPr>
          <w:p w14:paraId="74F523BC" w14:textId="77777777" w:rsidR="009C22D8" w:rsidRPr="00C85388" w:rsidRDefault="009C22D8" w:rsidP="009C22D8">
            <w:pPr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572" w:type="dxa"/>
            <w:shd w:val="clear" w:color="auto" w:fill="FFFFFF" w:themeFill="background1"/>
          </w:tcPr>
          <w:p w14:paraId="7B68CB38" w14:textId="77777777" w:rsidR="009C22D8" w:rsidRPr="00C85388" w:rsidRDefault="009C22D8" w:rsidP="009C22D8">
            <w:pPr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684" w:type="dxa"/>
            <w:vMerge/>
            <w:shd w:val="clear" w:color="auto" w:fill="FFFFFF" w:themeFill="background1"/>
          </w:tcPr>
          <w:p w14:paraId="7E492125" w14:textId="77777777" w:rsidR="009C22D8" w:rsidRPr="00C85388" w:rsidRDefault="009C22D8" w:rsidP="009C22D8">
            <w:pPr>
              <w:jc w:val="both"/>
              <w:rPr>
                <w:sz w:val="16"/>
                <w:szCs w:val="16"/>
                <w:lang w:val="en-GB"/>
              </w:rPr>
            </w:pPr>
          </w:p>
        </w:tc>
      </w:tr>
    </w:tbl>
    <w:p w14:paraId="7529753D" w14:textId="77777777" w:rsidR="00C85388" w:rsidRPr="00C4754F" w:rsidRDefault="00C85388" w:rsidP="00AB779F">
      <w:pPr>
        <w:spacing w:after="0" w:line="240" w:lineRule="auto"/>
        <w:jc w:val="both"/>
        <w:rPr>
          <w:sz w:val="10"/>
          <w:szCs w:val="10"/>
          <w:lang w:val="en-GB"/>
        </w:rPr>
      </w:pPr>
    </w:p>
    <w:tbl>
      <w:tblPr>
        <w:tblStyle w:val="TableGrid"/>
        <w:tblW w:w="10626" w:type="dxa"/>
        <w:tblInd w:w="-5" w:type="dxa"/>
        <w:tblLook w:val="04A0" w:firstRow="1" w:lastRow="0" w:firstColumn="1" w:lastColumn="0" w:noHBand="0" w:noVBand="1"/>
      </w:tblPr>
      <w:tblGrid>
        <w:gridCol w:w="954"/>
        <w:gridCol w:w="306"/>
        <w:gridCol w:w="3828"/>
        <w:gridCol w:w="283"/>
        <w:gridCol w:w="949"/>
        <w:gridCol w:w="136"/>
        <w:gridCol w:w="4170"/>
      </w:tblGrid>
      <w:tr w:rsidR="00C85388" w:rsidRPr="006776D1" w14:paraId="277DA1C2" w14:textId="77777777" w:rsidTr="00767710">
        <w:trPr>
          <w:trHeight w:val="288"/>
        </w:trPr>
        <w:tc>
          <w:tcPr>
            <w:tcW w:w="954" w:type="dxa"/>
            <w:tcBorders>
              <w:right w:val="nil"/>
            </w:tcBorders>
            <w:shd w:val="clear" w:color="auto" w:fill="D9D9D9"/>
            <w:vAlign w:val="center"/>
          </w:tcPr>
          <w:p w14:paraId="5283909B" w14:textId="77777777" w:rsidR="00C85388" w:rsidRPr="006776D1" w:rsidRDefault="00C85388" w:rsidP="00F46697">
            <w:pPr>
              <w:rPr>
                <w:b/>
                <w:sz w:val="18"/>
                <w:szCs w:val="18"/>
                <w:lang w:val="en-GB"/>
              </w:rPr>
            </w:pPr>
            <w:r w:rsidRPr="006776D1">
              <w:rPr>
                <w:b/>
                <w:sz w:val="18"/>
                <w:szCs w:val="18"/>
                <w:lang w:val="en-GB"/>
              </w:rPr>
              <w:t>Stamp:</w:t>
            </w:r>
          </w:p>
        </w:tc>
        <w:tc>
          <w:tcPr>
            <w:tcW w:w="4133" w:type="dxa"/>
            <w:gridSpan w:val="2"/>
            <w:tcBorders>
              <w:left w:val="nil"/>
            </w:tcBorders>
            <w:shd w:val="clear" w:color="auto" w:fill="D9D9D9"/>
            <w:vAlign w:val="center"/>
          </w:tcPr>
          <w:p w14:paraId="1C4F766F" w14:textId="77777777" w:rsidR="00C85388" w:rsidRPr="006776D1" w:rsidRDefault="009B59A1" w:rsidP="00F46697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Contractor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F7F37EC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49" w:type="dxa"/>
            <w:tcBorders>
              <w:right w:val="nil"/>
            </w:tcBorders>
            <w:shd w:val="clear" w:color="auto" w:fill="D9D9D9"/>
            <w:vAlign w:val="center"/>
          </w:tcPr>
          <w:p w14:paraId="3E912A08" w14:textId="77777777" w:rsidR="00C85388" w:rsidRPr="006776D1" w:rsidRDefault="00C85388" w:rsidP="00F46697">
            <w:pPr>
              <w:rPr>
                <w:b/>
                <w:sz w:val="18"/>
                <w:szCs w:val="18"/>
                <w:lang w:val="en-GB"/>
              </w:rPr>
            </w:pPr>
            <w:r w:rsidRPr="006776D1">
              <w:rPr>
                <w:b/>
                <w:sz w:val="18"/>
                <w:szCs w:val="18"/>
                <w:lang w:val="en-GB"/>
              </w:rPr>
              <w:t>Stamp:</w:t>
            </w:r>
          </w:p>
        </w:tc>
        <w:tc>
          <w:tcPr>
            <w:tcW w:w="4305" w:type="dxa"/>
            <w:gridSpan w:val="2"/>
            <w:tcBorders>
              <w:left w:val="nil"/>
            </w:tcBorders>
            <w:shd w:val="clear" w:color="auto" w:fill="D9D9D9"/>
            <w:vAlign w:val="center"/>
          </w:tcPr>
          <w:p w14:paraId="620651D1" w14:textId="77777777" w:rsidR="00C85388" w:rsidRPr="006776D1" w:rsidRDefault="009B59A1" w:rsidP="00F46697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PMC</w:t>
            </w:r>
          </w:p>
        </w:tc>
      </w:tr>
      <w:tr w:rsidR="00C85388" w14:paraId="5C39D6FE" w14:textId="77777777" w:rsidTr="00767710">
        <w:trPr>
          <w:trHeight w:val="232"/>
        </w:trPr>
        <w:tc>
          <w:tcPr>
            <w:tcW w:w="5088" w:type="dxa"/>
            <w:gridSpan w:val="3"/>
            <w:vMerge w:val="restart"/>
            <w:vAlign w:val="center"/>
          </w:tcPr>
          <w:p w14:paraId="19B3595C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077D5A6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255" w:type="dxa"/>
            <w:gridSpan w:val="3"/>
            <w:vMerge w:val="restart"/>
            <w:vAlign w:val="center"/>
          </w:tcPr>
          <w:p w14:paraId="604BEFC2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</w:tr>
      <w:tr w:rsidR="00C85388" w14:paraId="009CEF6F" w14:textId="77777777" w:rsidTr="00767710">
        <w:trPr>
          <w:trHeight w:val="232"/>
        </w:trPr>
        <w:tc>
          <w:tcPr>
            <w:tcW w:w="5088" w:type="dxa"/>
            <w:gridSpan w:val="3"/>
            <w:vMerge/>
            <w:vAlign w:val="center"/>
          </w:tcPr>
          <w:p w14:paraId="31F9AF3B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2C445EC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255" w:type="dxa"/>
            <w:gridSpan w:val="3"/>
            <w:vMerge/>
            <w:vAlign w:val="center"/>
          </w:tcPr>
          <w:p w14:paraId="4EBB4041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</w:tr>
      <w:tr w:rsidR="00C85388" w14:paraId="0E5652AB" w14:textId="77777777" w:rsidTr="00767710">
        <w:trPr>
          <w:trHeight w:val="77"/>
        </w:trPr>
        <w:tc>
          <w:tcPr>
            <w:tcW w:w="508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F9A256E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79AB7F6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25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5905D42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</w:tr>
      <w:tr w:rsidR="00C85388" w14:paraId="55FA974D" w14:textId="77777777" w:rsidTr="00767710">
        <w:trPr>
          <w:trHeight w:val="388"/>
        </w:trPr>
        <w:tc>
          <w:tcPr>
            <w:tcW w:w="1260" w:type="dxa"/>
            <w:gridSpan w:val="2"/>
            <w:tcBorders>
              <w:right w:val="nil"/>
            </w:tcBorders>
            <w:vAlign w:val="center"/>
          </w:tcPr>
          <w:p w14:paraId="20AE2B9C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Signature: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54CBD012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9FA188F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085" w:type="dxa"/>
            <w:gridSpan w:val="2"/>
            <w:tcBorders>
              <w:right w:val="nil"/>
            </w:tcBorders>
            <w:vAlign w:val="center"/>
          </w:tcPr>
          <w:p w14:paraId="7A8CED81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Signature:</w:t>
            </w:r>
          </w:p>
        </w:tc>
        <w:tc>
          <w:tcPr>
            <w:tcW w:w="4169" w:type="dxa"/>
            <w:tcBorders>
              <w:left w:val="nil"/>
            </w:tcBorders>
            <w:vAlign w:val="center"/>
          </w:tcPr>
          <w:p w14:paraId="0B80599D" w14:textId="77777777" w:rsidR="00C85388" w:rsidRDefault="00C85388" w:rsidP="00F46697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098B58D1" w14:textId="77777777" w:rsidR="00C85388" w:rsidRPr="00ED0621" w:rsidRDefault="00C85388" w:rsidP="0033798C">
      <w:pPr>
        <w:spacing w:line="240" w:lineRule="auto"/>
        <w:rPr>
          <w:rFonts w:ascii="Century Gothic" w:hAnsi="Century Gothic"/>
          <w:sz w:val="2"/>
          <w:szCs w:val="30"/>
          <w:lang w:val="en-GB"/>
        </w:rPr>
      </w:pPr>
    </w:p>
    <w:tbl>
      <w:tblPr>
        <w:tblStyle w:val="TableGrid"/>
        <w:tblW w:w="10609" w:type="dxa"/>
        <w:tblInd w:w="-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18"/>
        <w:gridCol w:w="3487"/>
        <w:gridCol w:w="1405"/>
        <w:gridCol w:w="1900"/>
        <w:gridCol w:w="2999"/>
      </w:tblGrid>
      <w:tr w:rsidR="00250305" w14:paraId="0829F640" w14:textId="77777777" w:rsidTr="0012796B">
        <w:trPr>
          <w:trHeight w:val="42"/>
        </w:trPr>
        <w:tc>
          <w:tcPr>
            <w:tcW w:w="10609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14:paraId="41DAF65C" w14:textId="77777777" w:rsidR="00250305" w:rsidRPr="004E7FA5" w:rsidRDefault="00250305" w:rsidP="00F46697">
            <w:pPr>
              <w:rPr>
                <w:b/>
                <w:sz w:val="18"/>
                <w:szCs w:val="18"/>
                <w:lang w:val="en-GB"/>
              </w:rPr>
            </w:pPr>
            <w:r w:rsidRPr="004E7FA5">
              <w:rPr>
                <w:b/>
                <w:sz w:val="18"/>
                <w:szCs w:val="18"/>
                <w:lang w:val="en-GB"/>
              </w:rPr>
              <w:t>Review Comments:</w:t>
            </w:r>
          </w:p>
        </w:tc>
      </w:tr>
      <w:tr w:rsidR="00250305" w14:paraId="74A5A027" w14:textId="77777777" w:rsidTr="0012796B">
        <w:trPr>
          <w:trHeight w:hRule="exact" w:val="1665"/>
        </w:trPr>
        <w:tc>
          <w:tcPr>
            <w:tcW w:w="106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8AC06" w14:textId="77777777" w:rsidR="00ED0621" w:rsidRDefault="00ED0621" w:rsidP="00ED0621">
            <w:pPr>
              <w:rPr>
                <w:sz w:val="18"/>
                <w:szCs w:val="18"/>
                <w:lang w:val="en-GB"/>
              </w:rPr>
            </w:pPr>
          </w:p>
          <w:p w14:paraId="2F4C338E" w14:textId="77777777" w:rsidR="00ED0621" w:rsidRDefault="00ED0621" w:rsidP="00ED0621">
            <w:pPr>
              <w:rPr>
                <w:sz w:val="18"/>
                <w:szCs w:val="18"/>
                <w:lang w:val="en-GB"/>
              </w:rPr>
            </w:pPr>
          </w:p>
          <w:p w14:paraId="19628C1B" w14:textId="77777777" w:rsidR="00250305" w:rsidRPr="00ED0621" w:rsidRDefault="001F79F7" w:rsidP="001F79F7">
            <w:pPr>
              <w:tabs>
                <w:tab w:val="left" w:pos="3315"/>
              </w:tabs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ab/>
            </w:r>
          </w:p>
        </w:tc>
      </w:tr>
      <w:tr w:rsidR="00EB088B" w14:paraId="77D84128" w14:textId="77777777" w:rsidTr="00767710">
        <w:trPr>
          <w:trHeight w:val="282"/>
        </w:trPr>
        <w:tc>
          <w:tcPr>
            <w:tcW w:w="1060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0FDE8CA" w14:textId="77777777" w:rsidR="00EB088B" w:rsidRDefault="009B59A1" w:rsidP="00EB08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PMC </w:t>
            </w:r>
            <w:r w:rsidR="00EB088B">
              <w:rPr>
                <w:b/>
                <w:sz w:val="18"/>
                <w:szCs w:val="18"/>
                <w:lang w:val="en-GB"/>
              </w:rPr>
              <w:t>Inspection</w:t>
            </w:r>
            <w:r w:rsidR="00014239">
              <w:rPr>
                <w:b/>
                <w:sz w:val="18"/>
                <w:szCs w:val="18"/>
                <w:lang w:val="en-GB"/>
              </w:rPr>
              <w:t xml:space="preserve"> Clearance</w:t>
            </w:r>
            <w:r w:rsidR="00EB088B">
              <w:rPr>
                <w:b/>
                <w:sz w:val="18"/>
                <w:szCs w:val="18"/>
                <w:lang w:val="en-GB"/>
              </w:rPr>
              <w:t>:</w:t>
            </w:r>
          </w:p>
        </w:tc>
      </w:tr>
      <w:tr w:rsidR="00ED0621" w14:paraId="7FBF8D51" w14:textId="77777777" w:rsidTr="00767710">
        <w:trPr>
          <w:trHeight w:val="282"/>
        </w:trPr>
        <w:tc>
          <w:tcPr>
            <w:tcW w:w="1060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E488914" w14:textId="77777777" w:rsidR="00ED0621" w:rsidRDefault="00ED0621" w:rsidP="00EB088B">
            <w:pPr>
              <w:rPr>
                <w:b/>
                <w:sz w:val="18"/>
                <w:szCs w:val="18"/>
                <w:lang w:val="en-GB"/>
              </w:rPr>
            </w:pPr>
            <w:r w:rsidRPr="004E7FA5">
              <w:rPr>
                <w:sz w:val="28"/>
                <w:szCs w:val="28"/>
              </w:rPr>
              <w:object w:dxaOrig="1440" w:dyaOrig="1440" w14:anchorId="6C230719">
                <v:shape id="_x0000_i1073" type="#_x0000_t75" style="width:108pt;height:18.6pt" o:ole="">
                  <v:imagedata r:id="rId27" o:title=""/>
                </v:shape>
                <w:control r:id="rId28" w:name="CheckBox35" w:shapeid="_x0000_i1073"/>
              </w:object>
            </w:r>
            <w:r>
              <w:rPr>
                <w:sz w:val="28"/>
                <w:szCs w:val="28"/>
              </w:rPr>
              <w:t xml:space="preserve">  </w:t>
            </w:r>
            <w:r w:rsidRPr="004E7FA5">
              <w:rPr>
                <w:sz w:val="28"/>
                <w:szCs w:val="28"/>
              </w:rPr>
              <w:object w:dxaOrig="1440" w:dyaOrig="1440" w14:anchorId="16D43B4D">
                <v:shape id="_x0000_i1075" type="#_x0000_t75" style="width:141.6pt;height:18.6pt" o:ole="">
                  <v:imagedata r:id="rId29" o:title=""/>
                </v:shape>
                <w:control r:id="rId30" w:name="CheckBox351" w:shapeid="_x0000_i1075"/>
              </w:object>
            </w:r>
            <w:r>
              <w:rPr>
                <w:sz w:val="28"/>
                <w:szCs w:val="28"/>
              </w:rPr>
              <w:t xml:space="preserve">  </w:t>
            </w:r>
            <w:r w:rsidRPr="004E7FA5">
              <w:rPr>
                <w:sz w:val="28"/>
                <w:szCs w:val="28"/>
              </w:rPr>
              <w:object w:dxaOrig="1440" w:dyaOrig="1440" w14:anchorId="66F3BE21">
                <v:shape id="_x0000_i1077" type="#_x0000_t75" style="width:126pt;height:18.6pt" o:ole="">
                  <v:imagedata r:id="rId31" o:title=""/>
                </v:shape>
                <w:control r:id="rId32" w:name="TextBox111" w:shapeid="_x0000_i1077"/>
              </w:object>
            </w:r>
            <w:r>
              <w:rPr>
                <w:sz w:val="28"/>
                <w:szCs w:val="28"/>
              </w:rPr>
              <w:t xml:space="preserve">    </w:t>
            </w:r>
            <w:r w:rsidRPr="004E7FA5">
              <w:rPr>
                <w:sz w:val="28"/>
                <w:szCs w:val="28"/>
              </w:rPr>
              <w:object w:dxaOrig="1440" w:dyaOrig="1440" w14:anchorId="2FD1EAEE">
                <v:shape id="_x0000_i1079" type="#_x0000_t75" style="width:97.8pt;height:18.6pt" o:ole="">
                  <v:imagedata r:id="rId33" o:title=""/>
                </v:shape>
                <w:control r:id="rId34" w:name="TextBox121" w:shapeid="_x0000_i1079"/>
              </w:object>
            </w:r>
          </w:p>
        </w:tc>
      </w:tr>
      <w:tr w:rsidR="00ED0621" w14:paraId="1A89F7B8" w14:textId="77777777" w:rsidTr="00767710">
        <w:trPr>
          <w:trHeight w:val="293"/>
        </w:trPr>
        <w:tc>
          <w:tcPr>
            <w:tcW w:w="1060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29D6072" w14:textId="77777777" w:rsidR="00ED0621" w:rsidRPr="00F13E84" w:rsidRDefault="00ED0621" w:rsidP="00EB088B">
            <w:pPr>
              <w:rPr>
                <w:b/>
                <w:sz w:val="28"/>
                <w:szCs w:val="28"/>
                <w:u w:val="single"/>
              </w:rPr>
            </w:pPr>
            <w:r w:rsidRPr="00F13E84">
              <w:rPr>
                <w:b/>
                <w:sz w:val="18"/>
                <w:szCs w:val="28"/>
                <w:u w:val="single"/>
              </w:rPr>
              <w:t>APPROVAL</w:t>
            </w:r>
          </w:p>
        </w:tc>
      </w:tr>
      <w:tr w:rsidR="00F13E84" w14:paraId="40AB68E6" w14:textId="77777777" w:rsidTr="00767710">
        <w:trPr>
          <w:trHeight w:val="282"/>
        </w:trPr>
        <w:tc>
          <w:tcPr>
            <w:tcW w:w="818" w:type="dxa"/>
            <w:tcBorders>
              <w:top w:val="single" w:sz="4" w:space="0" w:color="auto"/>
              <w:bottom w:val="nil"/>
            </w:tcBorders>
            <w:vAlign w:val="center"/>
          </w:tcPr>
          <w:p w14:paraId="39F0FC86" w14:textId="77777777" w:rsidR="00F13E84" w:rsidRPr="007713F9" w:rsidRDefault="00F13E84" w:rsidP="00F13E84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7713F9">
              <w:rPr>
                <w:b/>
                <w:sz w:val="18"/>
                <w:szCs w:val="18"/>
                <w:lang w:val="en-GB"/>
              </w:rPr>
              <w:t>Role</w:t>
            </w:r>
          </w:p>
        </w:tc>
        <w:tc>
          <w:tcPr>
            <w:tcW w:w="3487" w:type="dxa"/>
            <w:tcBorders>
              <w:top w:val="single" w:sz="4" w:space="0" w:color="auto"/>
              <w:bottom w:val="nil"/>
            </w:tcBorders>
            <w:vAlign w:val="center"/>
          </w:tcPr>
          <w:p w14:paraId="6D1480BC" w14:textId="77777777" w:rsidR="00F13E84" w:rsidRPr="000D32A4" w:rsidRDefault="00F13E84" w:rsidP="00F13E84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0D32A4">
              <w:rPr>
                <w:b/>
                <w:sz w:val="16"/>
                <w:szCs w:val="16"/>
                <w:lang w:val="en-GB"/>
              </w:rPr>
              <w:t>Site Inspector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69BA741" w14:textId="77777777" w:rsidR="00F13E84" w:rsidRPr="0006500C" w:rsidRDefault="00F13E84" w:rsidP="00F13E84">
            <w:pPr>
              <w:jc w:val="center"/>
              <w:rPr>
                <w:b/>
                <w:sz w:val="14"/>
                <w:szCs w:val="14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PMC HEAD</w:t>
            </w:r>
          </w:p>
        </w:tc>
        <w:tc>
          <w:tcPr>
            <w:tcW w:w="2999" w:type="dxa"/>
            <w:tcBorders>
              <w:top w:val="single" w:sz="4" w:space="0" w:color="auto"/>
              <w:bottom w:val="nil"/>
            </w:tcBorders>
            <w:vAlign w:val="center"/>
          </w:tcPr>
          <w:p w14:paraId="5C6C454C" w14:textId="77777777" w:rsidR="00F13E84" w:rsidRPr="000D32A4" w:rsidRDefault="00F13E84" w:rsidP="00F13E84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CLIENT</w:t>
            </w:r>
          </w:p>
        </w:tc>
      </w:tr>
      <w:tr w:rsidR="00F13E84" w14:paraId="63BF2B50" w14:textId="77777777" w:rsidTr="00767710">
        <w:trPr>
          <w:trHeight w:hRule="exact" w:val="283"/>
        </w:trPr>
        <w:tc>
          <w:tcPr>
            <w:tcW w:w="818" w:type="dxa"/>
            <w:vAlign w:val="center"/>
          </w:tcPr>
          <w:p w14:paraId="0AE415CD" w14:textId="77777777" w:rsidR="00F13E84" w:rsidRPr="007713F9" w:rsidRDefault="00F13E84" w:rsidP="00F13E8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Name</w:t>
            </w:r>
          </w:p>
        </w:tc>
        <w:tc>
          <w:tcPr>
            <w:tcW w:w="3487" w:type="dxa"/>
            <w:vAlign w:val="bottom"/>
          </w:tcPr>
          <w:p w14:paraId="6B250F92" w14:textId="77777777" w:rsidR="00F13E84" w:rsidRPr="0030159B" w:rsidRDefault="00F13E84" w:rsidP="00F13E84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305" w:type="dxa"/>
            <w:gridSpan w:val="2"/>
            <w:vAlign w:val="bottom"/>
          </w:tcPr>
          <w:p w14:paraId="07D3336D" w14:textId="77777777" w:rsidR="00F13E84" w:rsidRPr="0006500C" w:rsidRDefault="00F13E84" w:rsidP="00F13E84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2999" w:type="dxa"/>
            <w:tcBorders>
              <w:bottom w:val="single" w:sz="4" w:space="0" w:color="auto"/>
            </w:tcBorders>
            <w:vAlign w:val="bottom"/>
          </w:tcPr>
          <w:p w14:paraId="4C6898EA" w14:textId="77777777" w:rsidR="00F13E84" w:rsidRDefault="00F13E84" w:rsidP="00F13E84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F13E84" w14:paraId="50881C54" w14:textId="77777777" w:rsidTr="00767710">
        <w:trPr>
          <w:trHeight w:hRule="exact" w:val="283"/>
        </w:trPr>
        <w:tc>
          <w:tcPr>
            <w:tcW w:w="818" w:type="dxa"/>
            <w:vAlign w:val="center"/>
          </w:tcPr>
          <w:p w14:paraId="37ED81E4" w14:textId="77777777" w:rsidR="00F13E84" w:rsidRDefault="00F13E84" w:rsidP="00F13E8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</w:t>
            </w:r>
          </w:p>
        </w:tc>
        <w:tc>
          <w:tcPr>
            <w:tcW w:w="3487" w:type="dxa"/>
            <w:vAlign w:val="bottom"/>
          </w:tcPr>
          <w:p w14:paraId="2D9CDBE6" w14:textId="77777777" w:rsidR="00F13E84" w:rsidRPr="0030159B" w:rsidRDefault="00F13E84" w:rsidP="00F13E84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305" w:type="dxa"/>
            <w:gridSpan w:val="2"/>
            <w:vAlign w:val="bottom"/>
          </w:tcPr>
          <w:p w14:paraId="75ACD8C0" w14:textId="77777777" w:rsidR="00F13E84" w:rsidRPr="0006500C" w:rsidRDefault="00F13E84" w:rsidP="00F13E84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2999" w:type="dxa"/>
            <w:tcBorders>
              <w:bottom w:val="single" w:sz="4" w:space="0" w:color="auto"/>
            </w:tcBorders>
            <w:vAlign w:val="bottom"/>
          </w:tcPr>
          <w:p w14:paraId="0304218F" w14:textId="77777777" w:rsidR="00F13E84" w:rsidRDefault="00F13E84" w:rsidP="00F13E84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F13E84" w14:paraId="462308C9" w14:textId="77777777" w:rsidTr="00DA53AF">
        <w:trPr>
          <w:trHeight w:hRule="exact" w:val="797"/>
        </w:trPr>
        <w:tc>
          <w:tcPr>
            <w:tcW w:w="818" w:type="dxa"/>
            <w:shd w:val="clear" w:color="auto" w:fill="D5DCE4" w:themeFill="text2" w:themeFillTint="33"/>
            <w:vAlign w:val="center"/>
          </w:tcPr>
          <w:p w14:paraId="10B390E5" w14:textId="77777777" w:rsidR="00F13E84" w:rsidRDefault="00F13E84" w:rsidP="00F13E84">
            <w:pPr>
              <w:rPr>
                <w:b/>
                <w:sz w:val="18"/>
                <w:szCs w:val="18"/>
                <w:lang w:val="en-GB"/>
              </w:rPr>
            </w:pPr>
            <w:r w:rsidRPr="006E7343">
              <w:rPr>
                <w:b/>
                <w:sz w:val="18"/>
                <w:szCs w:val="18"/>
                <w:lang w:val="en-GB"/>
              </w:rPr>
              <w:t>Stamp</w:t>
            </w:r>
          </w:p>
          <w:p w14:paraId="53CA6B85" w14:textId="77777777" w:rsidR="00083835" w:rsidRPr="006E7343" w:rsidRDefault="00083835" w:rsidP="00F13E84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Date &amp; Time</w:t>
            </w:r>
          </w:p>
        </w:tc>
        <w:tc>
          <w:tcPr>
            <w:tcW w:w="4892" w:type="dxa"/>
            <w:gridSpan w:val="2"/>
            <w:shd w:val="clear" w:color="auto" w:fill="D5DCE4" w:themeFill="text2" w:themeFillTint="33"/>
            <w:vAlign w:val="bottom"/>
          </w:tcPr>
          <w:p w14:paraId="178BAE5A" w14:textId="77777777" w:rsidR="00F13E84" w:rsidRPr="006E7343" w:rsidRDefault="00F13E84" w:rsidP="00F13E84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6E7343">
              <w:rPr>
                <w:b/>
                <w:sz w:val="18"/>
                <w:szCs w:val="18"/>
                <w:lang w:val="en-GB"/>
              </w:rPr>
              <w:t>PMC (ISSUED)</w:t>
            </w:r>
          </w:p>
        </w:tc>
        <w:tc>
          <w:tcPr>
            <w:tcW w:w="4899" w:type="dxa"/>
            <w:gridSpan w:val="2"/>
            <w:shd w:val="clear" w:color="auto" w:fill="D5DCE4" w:themeFill="text2" w:themeFillTint="33"/>
            <w:vAlign w:val="bottom"/>
          </w:tcPr>
          <w:p w14:paraId="64AC6EC9" w14:textId="77777777" w:rsidR="00F13E84" w:rsidRPr="006E7343" w:rsidRDefault="00F13E84" w:rsidP="00F13E84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6E7343">
              <w:rPr>
                <w:b/>
                <w:sz w:val="18"/>
                <w:szCs w:val="18"/>
                <w:lang w:val="en-GB"/>
              </w:rPr>
              <w:t>CONTRACTOR (Received)</w:t>
            </w:r>
          </w:p>
        </w:tc>
      </w:tr>
    </w:tbl>
    <w:p w14:paraId="4914D2D9" w14:textId="6E56141B" w:rsidR="00F162D5" w:rsidRPr="004C35EF" w:rsidRDefault="0001323B" w:rsidP="0001323B">
      <w:pPr>
        <w:tabs>
          <w:tab w:val="left" w:pos="2436"/>
        </w:tabs>
        <w:spacing w:before="80" w:after="0" w:line="240" w:lineRule="auto"/>
        <w:jc w:val="both"/>
        <w:rPr>
          <w:b/>
          <w:vertAlign w:val="superscript"/>
        </w:rPr>
      </w:pPr>
      <w:r>
        <w:rPr>
          <w:b/>
          <w:vertAlign w:val="superscript"/>
        </w:rPr>
        <w:lastRenderedPageBreak/>
        <w:tab/>
      </w:r>
    </w:p>
    <w:sectPr w:rsidR="00F162D5" w:rsidRPr="004C35EF" w:rsidSect="007C6EC8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7" w:h="16839" w:code="9"/>
      <w:pgMar w:top="1701" w:right="720" w:bottom="624" w:left="720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52417" w14:textId="77777777" w:rsidR="00BD193F" w:rsidRDefault="00BD193F" w:rsidP="00C85388">
      <w:pPr>
        <w:spacing w:after="0" w:line="240" w:lineRule="auto"/>
      </w:pPr>
      <w:r>
        <w:separator/>
      </w:r>
    </w:p>
  </w:endnote>
  <w:endnote w:type="continuationSeparator" w:id="0">
    <w:p w14:paraId="658BBCF9" w14:textId="77777777" w:rsidR="00BD193F" w:rsidRDefault="00BD193F" w:rsidP="00C8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1EA8" w14:textId="77777777" w:rsidR="0001323B" w:rsidRDefault="000132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73AE" w14:textId="345D38F9" w:rsidR="0001323B" w:rsidRDefault="0001323B">
    <w:pPr>
      <w:pStyle w:val="Footer"/>
    </w:pPr>
    <w:r>
      <w:rPr>
        <w:noProof/>
        <w:sz w:val="18"/>
        <w:szCs w:val="18"/>
        <w:lang w:val="en-GB"/>
      </w:rPr>
      <w:drawing>
        <wp:inline distT="0" distB="0" distL="0" distR="0" wp14:anchorId="775F6C44" wp14:editId="22C9554E">
          <wp:extent cx="876300" cy="311150"/>
          <wp:effectExtent l="0" t="0" r="0" b="0"/>
          <wp:docPr id="8754338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433891" name="Picture 8754338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311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18D20D" w14:textId="77777777" w:rsidR="00ED0621" w:rsidRDefault="00ED0621" w:rsidP="0019472D">
    <w:pPr>
      <w:pStyle w:val="Footer"/>
      <w:rPr>
        <w:color w:val="283891"/>
        <w:vertAlign w:val="subscri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FF7E6" w14:textId="77777777" w:rsidR="0001323B" w:rsidRDefault="00013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1A2CA" w14:textId="77777777" w:rsidR="00BD193F" w:rsidRDefault="00BD193F" w:rsidP="00C85388">
      <w:pPr>
        <w:spacing w:after="0" w:line="240" w:lineRule="auto"/>
      </w:pPr>
      <w:r>
        <w:separator/>
      </w:r>
    </w:p>
  </w:footnote>
  <w:footnote w:type="continuationSeparator" w:id="0">
    <w:p w14:paraId="6B650E7A" w14:textId="77777777" w:rsidR="00BD193F" w:rsidRDefault="00BD193F" w:rsidP="00C85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82306" w14:textId="2D50A014" w:rsidR="0001323B" w:rsidRDefault="0001323B">
    <w:pPr>
      <w:pStyle w:val="Header"/>
    </w:pPr>
    <w:r>
      <w:rPr>
        <w:noProof/>
      </w:rPr>
      <w:pict w14:anchorId="0919F2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157" o:spid="_x0000_s1026" type="#_x0000_t75" style="position:absolute;margin-left:0;margin-top:0;width:523.2pt;height:185.7pt;z-index:-251657216;mso-position-horizontal:center;mso-position-horizontal-relative:margin;mso-position-vertical:center;mso-position-vertical-relative:margin" o:allowincell="f">
          <v:imagedata r:id="rId1" o:title="WhatsApp Image 2026-06-07 at 3.43.21 PM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760CA" w14:textId="437F1D9A" w:rsidR="00ED0621" w:rsidRPr="00E80BAD" w:rsidRDefault="0001323B" w:rsidP="0012796B">
    <w:pPr>
      <w:pStyle w:val="Header"/>
    </w:pPr>
    <w:r>
      <w:rPr>
        <w:noProof/>
      </w:rPr>
      <w:pict w14:anchorId="7E9F7F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158" o:spid="_x0000_s1027" type="#_x0000_t75" style="position:absolute;margin-left:0;margin-top:0;width:523.2pt;height:185.7pt;z-index:-251656192;mso-position-horizontal:center;mso-position-horizontal-relative:margin;mso-position-vertical:center;mso-position-vertical-relative:margin" o:allowincell="f">
          <v:imagedata r:id="rId1" o:title="WhatsApp Image 2026-06-07 at 3.43.21 PM" gain="19661f" blacklevel="22938f"/>
        </v:shape>
      </w:pict>
    </w:r>
    <w:r>
      <w:t>C</w:t>
    </w:r>
    <w:r>
      <w:t>lient</w:t>
    </w:r>
    <w:r>
      <w:t xml:space="preserve"> LOGO</w:t>
    </w:r>
    <w:r>
      <w:t xml:space="preserve"> </w:t>
    </w:r>
    <w:r w:rsidR="0012796B">
      <w:ptab w:relativeTo="margin" w:alignment="center" w:leader="none"/>
    </w:r>
    <w:r w:rsidR="0012796B">
      <w:t>PMC LOGO</w:t>
    </w:r>
    <w:r w:rsidR="0012796B">
      <w:ptab w:relativeTo="margin" w:alignment="right" w:leader="none"/>
    </w:r>
    <w:r w:rsidR="0012796B">
      <w:t>Contractor LOGO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34BF" w14:textId="2D762472" w:rsidR="0001323B" w:rsidRDefault="0001323B">
    <w:pPr>
      <w:pStyle w:val="Header"/>
    </w:pPr>
    <w:r>
      <w:rPr>
        <w:noProof/>
      </w:rPr>
      <w:pict w14:anchorId="286106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156" o:spid="_x0000_s1025" type="#_x0000_t75" style="position:absolute;margin-left:0;margin-top:0;width:523.2pt;height:185.7pt;z-index:-251658240;mso-position-horizontal:center;mso-position-horizontal-relative:margin;mso-position-vertical:center;mso-position-vertical-relative:margin" o:allowincell="f">
          <v:imagedata r:id="rId1" o:title="WhatsApp Image 2026-06-07 at 3.43.21 PM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5B9"/>
    <w:rsid w:val="00002F89"/>
    <w:rsid w:val="00010023"/>
    <w:rsid w:val="0001323B"/>
    <w:rsid w:val="00014239"/>
    <w:rsid w:val="00025101"/>
    <w:rsid w:val="000403B7"/>
    <w:rsid w:val="000560E1"/>
    <w:rsid w:val="0006500C"/>
    <w:rsid w:val="00083582"/>
    <w:rsid w:val="00083835"/>
    <w:rsid w:val="000B41CE"/>
    <w:rsid w:val="000D32A4"/>
    <w:rsid w:val="000D4E34"/>
    <w:rsid w:val="001168BC"/>
    <w:rsid w:val="0012796B"/>
    <w:rsid w:val="00146232"/>
    <w:rsid w:val="00161F17"/>
    <w:rsid w:val="001628F4"/>
    <w:rsid w:val="00165B34"/>
    <w:rsid w:val="00171BA7"/>
    <w:rsid w:val="00180CA7"/>
    <w:rsid w:val="001940A8"/>
    <w:rsid w:val="00194644"/>
    <w:rsid w:val="0019472D"/>
    <w:rsid w:val="001A6E4B"/>
    <w:rsid w:val="001C08C6"/>
    <w:rsid w:val="001C3F56"/>
    <w:rsid w:val="001C4F7F"/>
    <w:rsid w:val="001C746B"/>
    <w:rsid w:val="001D4121"/>
    <w:rsid w:val="001E3E81"/>
    <w:rsid w:val="001E7F45"/>
    <w:rsid w:val="001F79F7"/>
    <w:rsid w:val="002002CA"/>
    <w:rsid w:val="0021082B"/>
    <w:rsid w:val="0024026B"/>
    <w:rsid w:val="00250305"/>
    <w:rsid w:val="002533FC"/>
    <w:rsid w:val="0025414E"/>
    <w:rsid w:val="0026003F"/>
    <w:rsid w:val="00271725"/>
    <w:rsid w:val="002769D7"/>
    <w:rsid w:val="0028219C"/>
    <w:rsid w:val="0029366A"/>
    <w:rsid w:val="002F619A"/>
    <w:rsid w:val="0030159B"/>
    <w:rsid w:val="00311AD9"/>
    <w:rsid w:val="0031294A"/>
    <w:rsid w:val="00327BBF"/>
    <w:rsid w:val="00327F1F"/>
    <w:rsid w:val="0033798C"/>
    <w:rsid w:val="00345687"/>
    <w:rsid w:val="00363B55"/>
    <w:rsid w:val="00366065"/>
    <w:rsid w:val="003677D8"/>
    <w:rsid w:val="0039019E"/>
    <w:rsid w:val="003A6CBA"/>
    <w:rsid w:val="003C119D"/>
    <w:rsid w:val="003C609F"/>
    <w:rsid w:val="003C64D6"/>
    <w:rsid w:val="003D4843"/>
    <w:rsid w:val="003D4E4B"/>
    <w:rsid w:val="003E65EF"/>
    <w:rsid w:val="003F0190"/>
    <w:rsid w:val="00412E67"/>
    <w:rsid w:val="004135E2"/>
    <w:rsid w:val="004144C0"/>
    <w:rsid w:val="00474715"/>
    <w:rsid w:val="00475B95"/>
    <w:rsid w:val="00477FF6"/>
    <w:rsid w:val="004844E0"/>
    <w:rsid w:val="004859ED"/>
    <w:rsid w:val="0049202F"/>
    <w:rsid w:val="00494B8E"/>
    <w:rsid w:val="004C35EF"/>
    <w:rsid w:val="00526BFA"/>
    <w:rsid w:val="0053266C"/>
    <w:rsid w:val="0053451D"/>
    <w:rsid w:val="00540EEE"/>
    <w:rsid w:val="00542919"/>
    <w:rsid w:val="00542DCC"/>
    <w:rsid w:val="0055145A"/>
    <w:rsid w:val="00554E4F"/>
    <w:rsid w:val="00556022"/>
    <w:rsid w:val="005572CB"/>
    <w:rsid w:val="00557D48"/>
    <w:rsid w:val="005650AE"/>
    <w:rsid w:val="005733FE"/>
    <w:rsid w:val="0058230F"/>
    <w:rsid w:val="005A5778"/>
    <w:rsid w:val="005B7400"/>
    <w:rsid w:val="005C7C35"/>
    <w:rsid w:val="005D410B"/>
    <w:rsid w:val="005E50B0"/>
    <w:rsid w:val="005E6BEB"/>
    <w:rsid w:val="0060405B"/>
    <w:rsid w:val="00611ACC"/>
    <w:rsid w:val="006573FE"/>
    <w:rsid w:val="006633B1"/>
    <w:rsid w:val="006670FB"/>
    <w:rsid w:val="006929F5"/>
    <w:rsid w:val="006A06C7"/>
    <w:rsid w:val="006D5767"/>
    <w:rsid w:val="006E0992"/>
    <w:rsid w:val="006E72B7"/>
    <w:rsid w:val="006E7343"/>
    <w:rsid w:val="006F4E68"/>
    <w:rsid w:val="006F60EE"/>
    <w:rsid w:val="00711E4E"/>
    <w:rsid w:val="0071225B"/>
    <w:rsid w:val="00767710"/>
    <w:rsid w:val="007713F9"/>
    <w:rsid w:val="007B3420"/>
    <w:rsid w:val="007C21FE"/>
    <w:rsid w:val="007C6EC8"/>
    <w:rsid w:val="007F4143"/>
    <w:rsid w:val="007F49D8"/>
    <w:rsid w:val="0082265A"/>
    <w:rsid w:val="00863122"/>
    <w:rsid w:val="00880B11"/>
    <w:rsid w:val="00895C24"/>
    <w:rsid w:val="008B3290"/>
    <w:rsid w:val="008B3DF8"/>
    <w:rsid w:val="0091566B"/>
    <w:rsid w:val="00917DBF"/>
    <w:rsid w:val="00977EB3"/>
    <w:rsid w:val="009B59A1"/>
    <w:rsid w:val="009C22D8"/>
    <w:rsid w:val="009E2F5D"/>
    <w:rsid w:val="009F1D5A"/>
    <w:rsid w:val="00A10D2A"/>
    <w:rsid w:val="00A26F1A"/>
    <w:rsid w:val="00A363BE"/>
    <w:rsid w:val="00A55C6F"/>
    <w:rsid w:val="00A76266"/>
    <w:rsid w:val="00A95D0E"/>
    <w:rsid w:val="00AB779F"/>
    <w:rsid w:val="00AC4856"/>
    <w:rsid w:val="00AD7427"/>
    <w:rsid w:val="00B3531A"/>
    <w:rsid w:val="00B40270"/>
    <w:rsid w:val="00B4035A"/>
    <w:rsid w:val="00B557EB"/>
    <w:rsid w:val="00B75C07"/>
    <w:rsid w:val="00B81019"/>
    <w:rsid w:val="00BA55B9"/>
    <w:rsid w:val="00BB54D8"/>
    <w:rsid w:val="00BD193F"/>
    <w:rsid w:val="00BD79A2"/>
    <w:rsid w:val="00BE1443"/>
    <w:rsid w:val="00BE339F"/>
    <w:rsid w:val="00BE78F5"/>
    <w:rsid w:val="00C25774"/>
    <w:rsid w:val="00C26B35"/>
    <w:rsid w:val="00C4754F"/>
    <w:rsid w:val="00C57B43"/>
    <w:rsid w:val="00C85388"/>
    <w:rsid w:val="00C95783"/>
    <w:rsid w:val="00C96DC4"/>
    <w:rsid w:val="00CA381F"/>
    <w:rsid w:val="00CB38BC"/>
    <w:rsid w:val="00CD1166"/>
    <w:rsid w:val="00CF7FF5"/>
    <w:rsid w:val="00D30A63"/>
    <w:rsid w:val="00D31B28"/>
    <w:rsid w:val="00D4166E"/>
    <w:rsid w:val="00D44718"/>
    <w:rsid w:val="00D66D99"/>
    <w:rsid w:val="00DA01D4"/>
    <w:rsid w:val="00DA53AF"/>
    <w:rsid w:val="00DB4890"/>
    <w:rsid w:val="00DC73BE"/>
    <w:rsid w:val="00E05F56"/>
    <w:rsid w:val="00E123E4"/>
    <w:rsid w:val="00E152DE"/>
    <w:rsid w:val="00E31A53"/>
    <w:rsid w:val="00E44933"/>
    <w:rsid w:val="00E82DEA"/>
    <w:rsid w:val="00E94849"/>
    <w:rsid w:val="00EA3725"/>
    <w:rsid w:val="00EA373C"/>
    <w:rsid w:val="00EB088B"/>
    <w:rsid w:val="00EB7DBB"/>
    <w:rsid w:val="00EC0A01"/>
    <w:rsid w:val="00ED0621"/>
    <w:rsid w:val="00EE5DA6"/>
    <w:rsid w:val="00EE7AEA"/>
    <w:rsid w:val="00F043E7"/>
    <w:rsid w:val="00F13E84"/>
    <w:rsid w:val="00F162D5"/>
    <w:rsid w:val="00F267FC"/>
    <w:rsid w:val="00F3118B"/>
    <w:rsid w:val="00F46697"/>
    <w:rsid w:val="00F709EF"/>
    <w:rsid w:val="00F76574"/>
    <w:rsid w:val="00F81CEA"/>
    <w:rsid w:val="00FE0BBB"/>
    <w:rsid w:val="00FE3013"/>
    <w:rsid w:val="00FF3039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815D8"/>
  <w15:docId w15:val="{E2A19C72-C556-4515-A51E-D1896491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388"/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5388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5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388"/>
    <w:rPr>
      <w:rFonts w:ascii="Arial" w:hAnsi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388"/>
    <w:rPr>
      <w:rFonts w:ascii="Arial" w:hAnsi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8538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header" Target="header3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glossaryDocument" Target="glossary/document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header" Target="header2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header" Target="header1.xml"/><Relationship Id="rId43" Type="http://schemas.openxmlformats.org/officeDocument/2006/relationships/theme" Target="theme/theme1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QA-QC%20Documents\DOPMO%20Forms\Ammended%20Forms\DOS-Q008_V_1_3%20WIR%20Work%20Inspection%20Request%20(1-May-16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670968E63D4986B263A9432034E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F0563-6885-483B-8F35-6C6B57A5F04D}"/>
      </w:docPartPr>
      <w:docPartBody>
        <w:p w:rsidR="00CC7DB9" w:rsidRDefault="00733022" w:rsidP="00733022">
          <w:pPr>
            <w:pStyle w:val="04670968E63D4986B263A9432034EEB4"/>
          </w:pPr>
          <w:r w:rsidRPr="00F55EE4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325"/>
    <w:rsid w:val="00121979"/>
    <w:rsid w:val="00162325"/>
    <w:rsid w:val="003A0191"/>
    <w:rsid w:val="004C03AC"/>
    <w:rsid w:val="005111A1"/>
    <w:rsid w:val="00543F72"/>
    <w:rsid w:val="00581581"/>
    <w:rsid w:val="005F4B35"/>
    <w:rsid w:val="00644A99"/>
    <w:rsid w:val="00696659"/>
    <w:rsid w:val="00705F64"/>
    <w:rsid w:val="00710657"/>
    <w:rsid w:val="00733022"/>
    <w:rsid w:val="008B3DF8"/>
    <w:rsid w:val="00917D96"/>
    <w:rsid w:val="0096272B"/>
    <w:rsid w:val="0098727E"/>
    <w:rsid w:val="00AA7C04"/>
    <w:rsid w:val="00AF2680"/>
    <w:rsid w:val="00B941D6"/>
    <w:rsid w:val="00CC5363"/>
    <w:rsid w:val="00CC7074"/>
    <w:rsid w:val="00CC7DB9"/>
    <w:rsid w:val="00D0595D"/>
    <w:rsid w:val="00F1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3022"/>
    <w:rPr>
      <w:color w:val="808080"/>
    </w:rPr>
  </w:style>
  <w:style w:type="paragraph" w:customStyle="1" w:styleId="04670968E63D4986B263A9432034EEB4">
    <w:name w:val="04670968E63D4986B263A9432034EEB4"/>
    <w:rsid w:val="00733022"/>
    <w:rPr>
      <w:lang w:val="en-IN" w:eastAsia="en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86BAC-2595-47A7-BD44-230592C3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DOS-Q008_V_1_3 WIR Work Inspection Request (1-May-16)</Template>
  <TotalTime>29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Atkins Global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MOHAMMAD AFZAL</cp:lastModifiedBy>
  <cp:revision>14</cp:revision>
  <cp:lastPrinted>2017-08-24T07:22:00Z</cp:lastPrinted>
  <dcterms:created xsi:type="dcterms:W3CDTF">2021-09-23T09:06:00Z</dcterms:created>
  <dcterms:modified xsi:type="dcterms:W3CDTF">2026-07-06T16:05:00Z</dcterms:modified>
</cp:coreProperties>
</file>